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57" w:type="dxa"/>
        <w:tblInd w:w="-601" w:type="dxa"/>
        <w:tblLook w:val="00A0"/>
      </w:tblPr>
      <w:tblGrid>
        <w:gridCol w:w="6521"/>
        <w:gridCol w:w="4536"/>
      </w:tblGrid>
      <w:tr w:rsidR="00883B28" w:rsidRPr="0012256F" w:rsidTr="0012256F">
        <w:trPr>
          <w:trHeight w:val="1610"/>
        </w:trPr>
        <w:tc>
          <w:tcPr>
            <w:tcW w:w="6521" w:type="dxa"/>
          </w:tcPr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12256F">
              <w:rPr>
                <w:rFonts w:ascii="Times New Roman" w:hAnsi="Times New Roman"/>
                <w:sz w:val="28"/>
                <w:szCs w:val="26"/>
              </w:rPr>
              <w:t>ĐOÀN TRƯỜNG CAO ĐẲNG KỸ THUẬT</w:t>
            </w:r>
          </w:p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12256F">
              <w:rPr>
                <w:rFonts w:ascii="Times New Roman" w:hAnsi="Times New Roman"/>
                <w:sz w:val="28"/>
                <w:szCs w:val="26"/>
              </w:rPr>
              <w:t>LÝ TỰ TRỌNG TP. HỒ CHÍ MINH</w:t>
            </w:r>
          </w:p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12256F">
              <w:rPr>
                <w:rFonts w:ascii="Times New Roman" w:hAnsi="Times New Roman"/>
                <w:b/>
                <w:sz w:val="28"/>
                <w:szCs w:val="26"/>
              </w:rPr>
              <w:t>LIÊN CHI ĐOÀN KHOA CN MAY THỜI TRANG</w:t>
            </w:r>
          </w:p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256F">
              <w:rPr>
                <w:rFonts w:ascii="Times New Roman" w:hAnsi="Times New Roman"/>
                <w:sz w:val="26"/>
                <w:szCs w:val="26"/>
              </w:rPr>
              <w:t>***</w:t>
            </w:r>
          </w:p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536" w:type="dxa"/>
          </w:tcPr>
          <w:p w:rsidR="00883B28" w:rsidRPr="0012256F" w:rsidRDefault="00883B28" w:rsidP="0012256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32"/>
                <w:szCs w:val="26"/>
                <w:u w:val="single"/>
              </w:rPr>
            </w:pPr>
            <w:r w:rsidRPr="0012256F">
              <w:rPr>
                <w:rFonts w:ascii="Times New Roman" w:hAnsi="Times New Roman"/>
                <w:b/>
                <w:sz w:val="32"/>
                <w:szCs w:val="26"/>
                <w:u w:val="single"/>
              </w:rPr>
              <w:t>ĐOÀN TNCS HỒ CHÍ MINH</w:t>
            </w:r>
          </w:p>
          <w:p w:rsidR="00883B28" w:rsidRPr="0012256F" w:rsidRDefault="00883B28" w:rsidP="0012256F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83B28" w:rsidRPr="0012256F" w:rsidRDefault="00883B28" w:rsidP="0012256F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83B28" w:rsidRPr="0012256F" w:rsidRDefault="00883B28" w:rsidP="0012256F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883B28" w:rsidRPr="0012256F" w:rsidRDefault="00883B28" w:rsidP="0012256F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6"/>
                <w:szCs w:val="26"/>
              </w:rPr>
            </w:pPr>
            <w:r w:rsidRPr="0012256F">
              <w:rPr>
                <w:rFonts w:ascii="Times New Roman" w:hAnsi="Times New Roman"/>
                <w:i/>
                <w:sz w:val="26"/>
                <w:szCs w:val="26"/>
              </w:rPr>
              <w:t xml:space="preserve">TP. HCM, ngày     tháng    năm 2016 </w:t>
            </w:r>
          </w:p>
        </w:tc>
      </w:tr>
    </w:tbl>
    <w:p w:rsidR="00883B28" w:rsidRPr="005B723D" w:rsidRDefault="00883B28" w:rsidP="005B723D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883B28" w:rsidRPr="005B723D" w:rsidRDefault="00883B28" w:rsidP="005B723D">
      <w:pPr>
        <w:spacing w:after="0" w:line="240" w:lineRule="auto"/>
        <w:jc w:val="center"/>
        <w:rPr>
          <w:rFonts w:ascii="Times New Roman" w:hAnsi="Times New Roman"/>
          <w:b/>
          <w:sz w:val="32"/>
          <w:szCs w:val="26"/>
        </w:rPr>
      </w:pPr>
      <w:r w:rsidRPr="005B723D">
        <w:rPr>
          <w:rFonts w:ascii="Times New Roman" w:hAnsi="Times New Roman"/>
          <w:b/>
          <w:sz w:val="32"/>
          <w:szCs w:val="26"/>
        </w:rPr>
        <w:t>KẾ HOẠCH</w:t>
      </w:r>
    </w:p>
    <w:p w:rsidR="00883B28" w:rsidRPr="007300D5" w:rsidRDefault="00883B28" w:rsidP="007300D5">
      <w:pPr>
        <w:spacing w:after="0" w:line="240" w:lineRule="auto"/>
        <w:jc w:val="center"/>
        <w:rPr>
          <w:rFonts w:ascii="Times New Roman" w:hAnsi="Times New Roman"/>
          <w:b/>
          <w:sz w:val="28"/>
          <w:szCs w:val="26"/>
        </w:rPr>
      </w:pPr>
      <w:r w:rsidRPr="007300D5">
        <w:rPr>
          <w:rFonts w:ascii="Times New Roman" w:hAnsi="Times New Roman"/>
          <w:b/>
          <w:sz w:val="28"/>
          <w:szCs w:val="26"/>
        </w:rPr>
        <w:t>TỔ CHỨC LỄ TRI ÂN THẦY CÔ NĂM HỌC 2016 - 2017</w:t>
      </w:r>
    </w:p>
    <w:p w:rsidR="00883B28" w:rsidRPr="005B723D" w:rsidRDefault="00883B28" w:rsidP="005B723D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883B28" w:rsidRPr="005B723D" w:rsidRDefault="00883B28" w:rsidP="005B723D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6"/>
          <w:szCs w:val="26"/>
          <w:shd w:val="clear" w:color="auto" w:fill="FFFFFF"/>
        </w:rPr>
      </w:pPr>
      <w:r w:rsidRPr="005B723D">
        <w:rPr>
          <w:rFonts w:ascii="Times New Roman" w:hAnsi="Times New Roman"/>
          <w:b/>
          <w:bCs/>
          <w:color w:val="000000"/>
          <w:sz w:val="26"/>
          <w:szCs w:val="26"/>
          <w:shd w:val="clear" w:color="auto" w:fill="FFFFFF"/>
        </w:rPr>
        <w:t>I. MỤC ĐÍCH – YÊU CẦU:</w:t>
      </w:r>
    </w:p>
    <w:p w:rsidR="00883B28" w:rsidRPr="005B723D" w:rsidRDefault="00883B28" w:rsidP="005B723D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5B723D">
        <w:rPr>
          <w:rFonts w:ascii="Times New Roman" w:hAnsi="Times New Roman"/>
          <w:b/>
          <w:sz w:val="26"/>
          <w:szCs w:val="26"/>
        </w:rPr>
        <w:t>1. Mục đích:</w:t>
      </w:r>
    </w:p>
    <w:p w:rsidR="00883B28" w:rsidRPr="005B723D" w:rsidRDefault="00883B28" w:rsidP="005B723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000000"/>
          <w:sz w:val="26"/>
          <w:szCs w:val="26"/>
        </w:rPr>
      </w:pPr>
      <w:r w:rsidRPr="005B723D">
        <w:rPr>
          <w:b/>
          <w:bCs/>
          <w:color w:val="000000"/>
          <w:sz w:val="26"/>
          <w:szCs w:val="26"/>
          <w:shd w:val="clear" w:color="auto" w:fill="FFFFFF"/>
        </w:rPr>
        <w:t>–</w:t>
      </w:r>
      <w:r w:rsidRPr="005B723D">
        <w:rPr>
          <w:rStyle w:val="apple-converted-space"/>
          <w:color w:val="000000"/>
          <w:sz w:val="26"/>
          <w:szCs w:val="26"/>
          <w:shd w:val="clear" w:color="auto" w:fill="FFFFFF"/>
        </w:rPr>
        <w:t> </w:t>
      </w:r>
      <w:r>
        <w:rPr>
          <w:color w:val="000000"/>
          <w:sz w:val="26"/>
          <w:szCs w:val="26"/>
          <w:shd w:val="clear" w:color="auto" w:fill="FFFFFF"/>
        </w:rPr>
        <w:t>Nhằm thực hiện chương trình năm khoa CN May thời trang</w:t>
      </w:r>
      <w:r w:rsidRPr="005B723D">
        <w:rPr>
          <w:color w:val="000000"/>
          <w:sz w:val="26"/>
          <w:szCs w:val="26"/>
          <w:shd w:val="clear" w:color="auto" w:fill="FFFFFF"/>
        </w:rPr>
        <w:t xml:space="preserve"> năm học 2016-2017.</w:t>
      </w:r>
    </w:p>
    <w:p w:rsidR="00883B28" w:rsidRDefault="00883B28" w:rsidP="005B723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000000"/>
          <w:sz w:val="26"/>
          <w:szCs w:val="26"/>
        </w:rPr>
      </w:pPr>
      <w:r w:rsidRPr="005B723D">
        <w:rPr>
          <w:b/>
          <w:bCs/>
          <w:color w:val="000000"/>
          <w:sz w:val="26"/>
          <w:szCs w:val="26"/>
        </w:rPr>
        <w:t>–</w:t>
      </w:r>
      <w:r w:rsidRPr="005B723D">
        <w:rPr>
          <w:rStyle w:val="apple-converted-space"/>
          <w:color w:val="000000"/>
          <w:sz w:val="26"/>
          <w:szCs w:val="26"/>
        </w:rPr>
        <w:t> </w:t>
      </w:r>
      <w:r>
        <w:rPr>
          <w:color w:val="000000"/>
          <w:sz w:val="26"/>
          <w:szCs w:val="26"/>
        </w:rPr>
        <w:t xml:space="preserve">Thể hiện lòng tri ân đối với các thầy, cô nhân ngày “Nhà giáo Việt Nam 20-11”. </w:t>
      </w:r>
    </w:p>
    <w:p w:rsidR="00883B28" w:rsidRDefault="00883B28" w:rsidP="005B723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000000"/>
          <w:sz w:val="26"/>
          <w:szCs w:val="26"/>
        </w:rPr>
      </w:pPr>
      <w:r w:rsidRPr="005B723D">
        <w:rPr>
          <w:b/>
          <w:bCs/>
          <w:color w:val="000000"/>
          <w:sz w:val="26"/>
          <w:szCs w:val="26"/>
        </w:rPr>
        <w:t>–</w:t>
      </w:r>
      <w:r>
        <w:rPr>
          <w:color w:val="000000"/>
          <w:sz w:val="26"/>
          <w:szCs w:val="26"/>
        </w:rPr>
        <w:t xml:space="preserve"> Nhằm tạo cơ hội cho các bạn cựu sinh viên trở lại trường, thể hiện lòng tri ân đối với thầy cô.</w:t>
      </w:r>
    </w:p>
    <w:p w:rsidR="00883B28" w:rsidRPr="005B723D" w:rsidRDefault="00883B28" w:rsidP="005B723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Nhằm tạo giúp cho các bạn học sinh có sân chơi bổ ích, thể hiện được năng khiếu của mình</w:t>
      </w:r>
    </w:p>
    <w:p w:rsidR="00883B28" w:rsidRPr="005B723D" w:rsidRDefault="00883B28" w:rsidP="00E400BF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5B723D">
        <w:rPr>
          <w:b/>
          <w:bCs/>
          <w:color w:val="000000"/>
          <w:sz w:val="26"/>
          <w:szCs w:val="26"/>
        </w:rPr>
        <w:t>2. Yêu cầu:</w:t>
      </w:r>
    </w:p>
    <w:p w:rsidR="00883B28" w:rsidRDefault="00883B28" w:rsidP="005B723D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000000"/>
          <w:sz w:val="26"/>
          <w:szCs w:val="26"/>
        </w:rPr>
      </w:pPr>
      <w:r w:rsidRPr="005B723D">
        <w:rPr>
          <w:color w:val="000000"/>
          <w:sz w:val="26"/>
          <w:szCs w:val="26"/>
        </w:rPr>
        <w:t xml:space="preserve">– Công tác hậu cần chu đáo, chi tiết để </w:t>
      </w:r>
      <w:r>
        <w:rPr>
          <w:color w:val="000000"/>
          <w:sz w:val="26"/>
          <w:szCs w:val="26"/>
        </w:rPr>
        <w:t>buổi lễ</w:t>
      </w:r>
      <w:r w:rsidRPr="005B723D">
        <w:rPr>
          <w:color w:val="000000"/>
          <w:sz w:val="26"/>
          <w:szCs w:val="26"/>
        </w:rPr>
        <w:t xml:space="preserve"> diễn ra </w:t>
      </w:r>
      <w:r>
        <w:rPr>
          <w:color w:val="000000"/>
          <w:sz w:val="26"/>
          <w:szCs w:val="26"/>
        </w:rPr>
        <w:t xml:space="preserve">trang trọng, </w:t>
      </w:r>
      <w:r w:rsidRPr="005B723D">
        <w:rPr>
          <w:color w:val="000000"/>
          <w:sz w:val="26"/>
          <w:szCs w:val="26"/>
        </w:rPr>
        <w:t>đúng tiến độ.</w:t>
      </w:r>
    </w:p>
    <w:p w:rsidR="00883B28" w:rsidRPr="00E400BF" w:rsidRDefault="00883B28" w:rsidP="00E400BF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Thể hiện được sự tri ân của sinh viên đối với giáo viên</w:t>
      </w:r>
    </w:p>
    <w:p w:rsidR="00883B28" w:rsidRPr="005B723D" w:rsidRDefault="00883B28" w:rsidP="005B723D">
      <w:pPr>
        <w:shd w:val="clear" w:color="auto" w:fill="FFFFFF"/>
        <w:spacing w:before="120" w:after="0" w:line="240" w:lineRule="auto"/>
        <w:jc w:val="both"/>
        <w:textAlignment w:val="baseline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II. NỘI DUNG</w:t>
      </w:r>
      <w:r w:rsidRPr="005B723D">
        <w:rPr>
          <w:rFonts w:ascii="Times New Roman" w:hAnsi="Times New Roman"/>
          <w:b/>
          <w:bCs/>
          <w:color w:val="000000"/>
          <w:sz w:val="26"/>
          <w:szCs w:val="26"/>
        </w:rPr>
        <w:t>:</w:t>
      </w:r>
    </w:p>
    <w:p w:rsidR="00883B28" w:rsidRPr="00E400BF" w:rsidRDefault="00883B28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6"/>
          <w:szCs w:val="26"/>
        </w:rPr>
      </w:pPr>
      <w:r w:rsidRPr="005B723D">
        <w:rPr>
          <w:rFonts w:ascii="Times New Roman" w:hAnsi="Times New Roman"/>
          <w:b/>
          <w:bCs/>
          <w:color w:val="000000"/>
          <w:sz w:val="26"/>
          <w:szCs w:val="26"/>
        </w:rPr>
        <w:t>1. Thời gian: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000000"/>
          <w:sz w:val="26"/>
          <w:szCs w:val="26"/>
        </w:rPr>
        <w:t>17 giờ 00 ngày 15 tháng 11 năm 2016.</w:t>
      </w:r>
    </w:p>
    <w:p w:rsidR="00883B28" w:rsidRDefault="00883B28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bCs/>
          <w:color w:val="000000"/>
          <w:sz w:val="26"/>
          <w:szCs w:val="26"/>
        </w:rPr>
      </w:pPr>
      <w:r w:rsidRPr="005B723D">
        <w:rPr>
          <w:rFonts w:ascii="Times New Roman" w:hAnsi="Times New Roman"/>
          <w:b/>
          <w:bCs/>
          <w:color w:val="000000"/>
          <w:sz w:val="26"/>
          <w:szCs w:val="26"/>
        </w:rPr>
        <w:t>2. Địa điểm: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000000"/>
          <w:sz w:val="26"/>
          <w:szCs w:val="26"/>
        </w:rPr>
        <w:t>Hội trường A.</w:t>
      </w:r>
    </w:p>
    <w:p w:rsidR="00883B28" w:rsidRDefault="00883B28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3. Quà tri ân: </w:t>
      </w:r>
      <w:r w:rsidRPr="00C17316">
        <w:rPr>
          <w:rFonts w:ascii="Times New Roman" w:hAnsi="Times New Roman"/>
          <w:bCs/>
          <w:color w:val="000000"/>
          <w:sz w:val="26"/>
          <w:szCs w:val="26"/>
        </w:rPr>
        <w:t>Hoa và Thiệp chúc mừng</w:t>
      </w:r>
    </w:p>
    <w:p w:rsidR="00883B28" w:rsidRDefault="00883B28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4. Nội dung buổi lễ:</w:t>
      </w:r>
    </w:p>
    <w:p w:rsidR="00883B28" w:rsidRDefault="00883B28" w:rsidP="00C17316">
      <w:pPr>
        <w:spacing w:after="120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17h00</w:t>
      </w:r>
      <w:r w:rsidRPr="00D6176F">
        <w:rPr>
          <w:rFonts w:ascii="Times New Roman" w:hAnsi="Times New Roman"/>
          <w:b/>
          <w:sz w:val="24"/>
        </w:rPr>
        <w:t xml:space="preserve"> </w:t>
      </w:r>
      <w:r w:rsidRPr="00D6176F">
        <w:rPr>
          <w:rFonts w:ascii="Times New Roman" w:hAnsi="Times New Roman"/>
          <w:b/>
          <w:sz w:val="24"/>
          <w:szCs w:val="24"/>
        </w:rPr>
        <w:sym w:font="Wingdings" w:char="F0E0"/>
      </w:r>
      <w:r w:rsidRPr="00D6176F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17h30</w:t>
      </w:r>
      <w:r w:rsidRPr="00D6176F">
        <w:rPr>
          <w:rFonts w:ascii="Times New Roman" w:hAnsi="Times New Roman"/>
          <w:b/>
          <w:sz w:val="24"/>
        </w:rPr>
        <w:t>:</w:t>
      </w:r>
      <w:r>
        <w:rPr>
          <w:rFonts w:ascii="Times New Roman" w:hAnsi="Times New Roman"/>
          <w:sz w:val="24"/>
        </w:rPr>
        <w:t xml:space="preserve"> Đón tiếp đại biểu, Giáo viên và Sinh viên </w:t>
      </w:r>
    </w:p>
    <w:p w:rsidR="00883B28" w:rsidRDefault="00883B28" w:rsidP="00C17316">
      <w:pPr>
        <w:spacing w:after="120"/>
        <w:ind w:left="2430" w:hanging="171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17h30 </w:t>
      </w:r>
      <w:r w:rsidRPr="00254556">
        <w:rPr>
          <w:rFonts w:ascii="Times New Roman" w:hAnsi="Times New Roman"/>
          <w:b/>
          <w:sz w:val="24"/>
          <w:szCs w:val="24"/>
        </w:rPr>
        <w:sym w:font="Wingdings" w:char="F0E0"/>
      </w:r>
      <w:r>
        <w:rPr>
          <w:rFonts w:ascii="Times New Roman" w:hAnsi="Times New Roman"/>
          <w:b/>
          <w:sz w:val="24"/>
        </w:rPr>
        <w:t xml:space="preserve"> 18h00 : </w:t>
      </w:r>
      <w:r>
        <w:rPr>
          <w:rFonts w:ascii="Times New Roman" w:hAnsi="Times New Roman"/>
          <w:sz w:val="24"/>
        </w:rPr>
        <w:t xml:space="preserve">Văn nghệ khai mạc </w:t>
      </w:r>
    </w:p>
    <w:p w:rsidR="00883B28" w:rsidRDefault="00883B28" w:rsidP="00C17316">
      <w:pPr>
        <w:spacing w:after="120"/>
        <w:ind w:left="72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18h00 </w:t>
      </w:r>
      <w:r w:rsidRPr="00254556">
        <w:rPr>
          <w:rFonts w:ascii="Times New Roman" w:hAnsi="Times New Roman"/>
          <w:b/>
          <w:sz w:val="24"/>
          <w:szCs w:val="24"/>
        </w:rPr>
        <w:sym w:font="Wingdings" w:char="F0E0"/>
      </w:r>
      <w:r>
        <w:rPr>
          <w:rFonts w:ascii="Times New Roman" w:hAnsi="Times New Roman"/>
          <w:b/>
          <w:sz w:val="24"/>
        </w:rPr>
        <w:t xml:space="preserve"> 18h15: </w:t>
      </w:r>
      <w:r>
        <w:rPr>
          <w:rFonts w:ascii="Times New Roman" w:hAnsi="Times New Roman"/>
          <w:sz w:val="24"/>
        </w:rPr>
        <w:t>Tuyên bố lý do và g</w:t>
      </w:r>
      <w:r w:rsidRPr="008F0CE4">
        <w:rPr>
          <w:rFonts w:ascii="Times New Roman" w:hAnsi="Times New Roman"/>
          <w:sz w:val="24"/>
        </w:rPr>
        <w:t>iới thiệu đại biểu</w:t>
      </w:r>
    </w:p>
    <w:p w:rsidR="00883B28" w:rsidRDefault="00883B28" w:rsidP="00C17316">
      <w:pPr>
        <w:spacing w:after="120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18h15 </w:t>
      </w:r>
      <w:r w:rsidRPr="00254556">
        <w:rPr>
          <w:rFonts w:ascii="Times New Roman" w:hAnsi="Times New Roman"/>
          <w:b/>
          <w:sz w:val="24"/>
          <w:szCs w:val="24"/>
        </w:rPr>
        <w:sym w:font="Wingdings" w:char="F0E0"/>
      </w:r>
      <w:r>
        <w:rPr>
          <w:rFonts w:ascii="Times New Roman" w:hAnsi="Times New Roman"/>
          <w:b/>
          <w:sz w:val="24"/>
        </w:rPr>
        <w:t xml:space="preserve"> 18h30: </w:t>
      </w:r>
      <w:r>
        <w:rPr>
          <w:rFonts w:ascii="Times New Roman" w:hAnsi="Times New Roman"/>
          <w:sz w:val="24"/>
        </w:rPr>
        <w:t>Đại diện sinh viên phát biểu lời tri ân</w:t>
      </w:r>
    </w:p>
    <w:p w:rsidR="00883B28" w:rsidRDefault="00883B28" w:rsidP="00C17316">
      <w:pPr>
        <w:spacing w:after="120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18h30 </w:t>
      </w:r>
      <w:r w:rsidRPr="00254556">
        <w:rPr>
          <w:rFonts w:ascii="Times New Roman" w:hAnsi="Times New Roman"/>
          <w:b/>
          <w:sz w:val="24"/>
          <w:szCs w:val="24"/>
        </w:rPr>
        <w:sym w:font="Wingdings" w:char="F0E0"/>
      </w:r>
      <w:r>
        <w:rPr>
          <w:rFonts w:ascii="Times New Roman" w:hAnsi="Times New Roman"/>
          <w:b/>
          <w:sz w:val="24"/>
        </w:rPr>
        <w:t xml:space="preserve"> 18h45: </w:t>
      </w:r>
      <w:r>
        <w:rPr>
          <w:rFonts w:ascii="Times New Roman" w:hAnsi="Times New Roman"/>
          <w:sz w:val="24"/>
        </w:rPr>
        <w:t>Đại diện cựu sinh viên phát biểu</w:t>
      </w:r>
    </w:p>
    <w:p w:rsidR="00883B28" w:rsidRDefault="00883B28" w:rsidP="00C17316">
      <w:pPr>
        <w:spacing w:after="120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18h45 </w:t>
      </w:r>
      <w:r w:rsidRPr="00254556">
        <w:rPr>
          <w:rFonts w:ascii="Times New Roman" w:hAnsi="Times New Roman"/>
          <w:b/>
          <w:sz w:val="24"/>
          <w:szCs w:val="24"/>
        </w:rPr>
        <w:sym w:font="Wingdings" w:char="F0E0"/>
      </w:r>
      <w:r>
        <w:rPr>
          <w:rFonts w:ascii="Times New Roman" w:hAnsi="Times New Roman"/>
          <w:b/>
          <w:sz w:val="24"/>
        </w:rPr>
        <w:t xml:space="preserve"> 19h00: </w:t>
      </w:r>
      <w:r>
        <w:rPr>
          <w:rFonts w:ascii="Times New Roman" w:hAnsi="Times New Roman"/>
          <w:sz w:val="24"/>
        </w:rPr>
        <w:t>Tặng hoa tri ân các Thầy cô</w:t>
      </w:r>
    </w:p>
    <w:p w:rsidR="00883B28" w:rsidRPr="00C17316" w:rsidRDefault="00883B28" w:rsidP="00C17316">
      <w:pPr>
        <w:spacing w:after="120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19h00 </w:t>
      </w:r>
      <w:r w:rsidRPr="00254556">
        <w:rPr>
          <w:rFonts w:ascii="Times New Roman" w:hAnsi="Times New Roman"/>
          <w:b/>
          <w:sz w:val="24"/>
          <w:szCs w:val="24"/>
        </w:rPr>
        <w:sym w:font="Wingdings" w:char="F0E0"/>
      </w:r>
      <w:r>
        <w:rPr>
          <w:rFonts w:ascii="Times New Roman" w:hAnsi="Times New Roman"/>
          <w:b/>
          <w:sz w:val="24"/>
        </w:rPr>
        <w:t xml:space="preserve"> 19h15: </w:t>
      </w:r>
      <w:r>
        <w:rPr>
          <w:rFonts w:ascii="Times New Roman" w:hAnsi="Times New Roman"/>
          <w:sz w:val="24"/>
        </w:rPr>
        <w:t>Đại diện Lãnh các đạo khoa phát biểu</w:t>
      </w:r>
    </w:p>
    <w:p w:rsidR="00883B28" w:rsidRDefault="00883B28" w:rsidP="00C17316">
      <w:pPr>
        <w:spacing w:after="120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19h15 </w:t>
      </w:r>
      <w:r w:rsidRPr="00254556">
        <w:rPr>
          <w:rFonts w:ascii="Times New Roman" w:hAnsi="Times New Roman"/>
          <w:b/>
          <w:sz w:val="24"/>
          <w:szCs w:val="24"/>
        </w:rPr>
        <w:sym w:font="Wingdings" w:char="F0E0"/>
      </w:r>
      <w:r>
        <w:rPr>
          <w:rFonts w:ascii="Times New Roman" w:hAnsi="Times New Roman"/>
          <w:b/>
          <w:sz w:val="24"/>
        </w:rPr>
        <w:t xml:space="preserve"> 19h30: </w:t>
      </w:r>
      <w:r w:rsidRPr="002D7E19">
        <w:rPr>
          <w:rFonts w:ascii="Times New Roman" w:hAnsi="Times New Roman"/>
          <w:sz w:val="24"/>
        </w:rPr>
        <w:t>Đại diện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>Lãnh đạo các khoa cắt bánh tri ân</w:t>
      </w:r>
    </w:p>
    <w:p w:rsidR="00883B28" w:rsidRPr="00C17316" w:rsidRDefault="00883B28" w:rsidP="00C17316">
      <w:pPr>
        <w:spacing w:after="120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19h30</w:t>
      </w:r>
      <w:r w:rsidRPr="00254556">
        <w:rPr>
          <w:rFonts w:ascii="Times New Roman" w:hAnsi="Times New Roman"/>
          <w:b/>
          <w:sz w:val="24"/>
          <w:szCs w:val="24"/>
        </w:rPr>
        <w:sym w:font="Wingdings" w:char="F0E0"/>
      </w:r>
      <w:r>
        <w:rPr>
          <w:rFonts w:ascii="Times New Roman" w:hAnsi="Times New Roman"/>
          <w:b/>
          <w:sz w:val="24"/>
        </w:rPr>
        <w:t xml:space="preserve"> 20h00: </w:t>
      </w:r>
      <w:r>
        <w:rPr>
          <w:rFonts w:ascii="Times New Roman" w:hAnsi="Times New Roman"/>
          <w:sz w:val="24"/>
        </w:rPr>
        <w:t>Bế mạc và liên hoan</w:t>
      </w:r>
    </w:p>
    <w:p w:rsidR="00883B28" w:rsidRPr="005B723D" w:rsidRDefault="00883B28" w:rsidP="005B723D">
      <w:pPr>
        <w:shd w:val="clear" w:color="auto" w:fill="FFFFFF"/>
        <w:spacing w:before="120" w:after="0" w:line="240" w:lineRule="auto"/>
        <w:jc w:val="both"/>
        <w:textAlignment w:val="baseline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II</w:t>
      </w:r>
      <w:r w:rsidRPr="005B723D">
        <w:rPr>
          <w:rFonts w:ascii="Times New Roman" w:hAnsi="Times New Roman"/>
          <w:b/>
          <w:bCs/>
          <w:color w:val="000000"/>
          <w:sz w:val="26"/>
          <w:szCs w:val="26"/>
        </w:rPr>
        <w:t xml:space="preserve">I. 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>TỔ CHỨC THỰC HIỆN:</w:t>
      </w:r>
    </w:p>
    <w:p w:rsidR="00883B28" w:rsidRPr="005B723D" w:rsidRDefault="00883B28" w:rsidP="00C50161">
      <w:pPr>
        <w:shd w:val="clear" w:color="auto" w:fill="FFFFFF"/>
        <w:spacing w:before="120" w:after="0" w:line="240" w:lineRule="auto"/>
        <w:jc w:val="both"/>
        <w:textAlignment w:val="baseline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>1</w:t>
      </w:r>
      <w:r w:rsidRPr="005B723D">
        <w:rPr>
          <w:rFonts w:ascii="Times New Roman" w:hAnsi="Times New Roman"/>
          <w:b/>
          <w:bCs/>
          <w:color w:val="000000"/>
          <w:sz w:val="26"/>
          <w:szCs w:val="26"/>
        </w:rPr>
        <w:t xml:space="preserve">. </w:t>
      </w:r>
      <w:r>
        <w:rPr>
          <w:rFonts w:ascii="Times New Roman" w:hAnsi="Times New Roman"/>
          <w:b/>
          <w:bCs/>
          <w:color w:val="000000"/>
          <w:sz w:val="26"/>
          <w:szCs w:val="26"/>
        </w:rPr>
        <w:t>Thành lập Ban Tổ chức</w:t>
      </w:r>
      <w:r w:rsidRPr="005B723D">
        <w:rPr>
          <w:rFonts w:ascii="Times New Roman" w:hAnsi="Times New Roman"/>
          <w:b/>
          <w:bCs/>
          <w:color w:val="000000"/>
          <w:sz w:val="26"/>
          <w:szCs w:val="26"/>
        </w:rPr>
        <w:t>:</w:t>
      </w:r>
    </w:p>
    <w:tbl>
      <w:tblPr>
        <w:tblW w:w="9376" w:type="dxa"/>
        <w:tblBorders>
          <w:bottom w:val="single" w:sz="6" w:space="0" w:color="DDDDDD"/>
        </w:tblBorders>
        <w:tblCellMar>
          <w:left w:w="0" w:type="dxa"/>
          <w:right w:w="0" w:type="dxa"/>
        </w:tblCellMar>
        <w:tblLook w:val="00A0"/>
      </w:tblPr>
      <w:tblGrid>
        <w:gridCol w:w="3694"/>
        <w:gridCol w:w="3969"/>
        <w:gridCol w:w="1713"/>
      </w:tblGrid>
      <w:tr w:rsidR="00883B28" w:rsidRPr="0012256F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883B28" w:rsidRPr="005B723D" w:rsidRDefault="00883B28" w:rsidP="005B723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– Đ/c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Nguyễn Thị Hiền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883B28" w:rsidRPr="005B723D" w:rsidRDefault="00883B28" w:rsidP="00C173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Bí thư LCĐ khoa CNM-TT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883B28" w:rsidRPr="005B723D" w:rsidRDefault="00883B28" w:rsidP="005B723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hAnsi="Times New Roman"/>
                <w:color w:val="000000"/>
                <w:sz w:val="26"/>
                <w:szCs w:val="26"/>
              </w:rPr>
              <w:t>Trưởng ban</w:t>
            </w:r>
          </w:p>
        </w:tc>
      </w:tr>
      <w:tr w:rsidR="00883B28" w:rsidRPr="0012256F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883B28" w:rsidRPr="005B723D" w:rsidRDefault="00883B28" w:rsidP="005270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– Đ/c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Phan Văn Hòa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883B28" w:rsidRPr="005B723D" w:rsidRDefault="00883B28" w:rsidP="00C173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Bí thư LCĐ khoa CNTT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883B28" w:rsidRPr="005B723D" w:rsidRDefault="00883B28" w:rsidP="005B723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hAnsi="Times New Roman"/>
                <w:color w:val="000000"/>
                <w:sz w:val="26"/>
                <w:szCs w:val="26"/>
              </w:rPr>
              <w:t>Phó ban</w:t>
            </w:r>
          </w:p>
        </w:tc>
      </w:tr>
      <w:tr w:rsidR="00883B28" w:rsidRPr="0012256F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883B28" w:rsidRPr="005B723D" w:rsidRDefault="00883B28" w:rsidP="005270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– Đ/c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Nguyễn Duy Đạt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883B28" w:rsidRPr="005B723D" w:rsidRDefault="00883B28" w:rsidP="00C1731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Bí thư LCĐ khoa Điện Lạnh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883B28" w:rsidRPr="005B723D" w:rsidRDefault="00883B28" w:rsidP="005B723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hAnsi="Times New Roman"/>
                <w:color w:val="000000"/>
                <w:sz w:val="26"/>
                <w:szCs w:val="26"/>
              </w:rPr>
              <w:t>Phó ban</w:t>
            </w:r>
          </w:p>
        </w:tc>
      </w:tr>
      <w:tr w:rsidR="00883B28" w:rsidRPr="0012256F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883B28" w:rsidRPr="005B723D" w:rsidRDefault="00883B28" w:rsidP="005270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– Đ/c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Nguyễn Thị Thúy Kiều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883B28" w:rsidRPr="005B723D" w:rsidRDefault="00883B28" w:rsidP="005B723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Bí thư lớp 14CĐM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883B28" w:rsidRPr="005B723D" w:rsidRDefault="00883B28" w:rsidP="005B723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hAnsi="Times New Roman"/>
                <w:color w:val="000000"/>
                <w:sz w:val="26"/>
                <w:szCs w:val="26"/>
              </w:rPr>
              <w:t>Thành viên</w:t>
            </w:r>
          </w:p>
        </w:tc>
      </w:tr>
      <w:tr w:rsidR="00883B28" w:rsidRPr="0012256F" w:rsidTr="005270F7">
        <w:tc>
          <w:tcPr>
            <w:tcW w:w="369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883B28" w:rsidRPr="005B723D" w:rsidRDefault="00883B28" w:rsidP="005270F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– Đ/c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Phạm Hữu Lộc</w:t>
            </w:r>
          </w:p>
        </w:tc>
        <w:tc>
          <w:tcPr>
            <w:tcW w:w="3969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883B28" w:rsidRPr="005B723D" w:rsidRDefault="00883B28" w:rsidP="005B723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Khoa Điện Lạnh</w:t>
            </w:r>
          </w:p>
        </w:tc>
        <w:tc>
          <w:tcPr>
            <w:tcW w:w="1713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150" w:type="dxa"/>
              <w:bottom w:w="45" w:type="dxa"/>
              <w:right w:w="150" w:type="dxa"/>
            </w:tcMar>
          </w:tcPr>
          <w:p w:rsidR="00883B28" w:rsidRPr="005B723D" w:rsidRDefault="00883B28" w:rsidP="005B723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B723D">
              <w:rPr>
                <w:rFonts w:ascii="Times New Roman" w:hAnsi="Times New Roman"/>
                <w:color w:val="000000"/>
                <w:sz w:val="26"/>
                <w:szCs w:val="26"/>
              </w:rPr>
              <w:t>Thành viên</w:t>
            </w:r>
          </w:p>
        </w:tc>
      </w:tr>
    </w:tbl>
    <w:p w:rsidR="00883B28" w:rsidRDefault="00883B28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6"/>
          <w:szCs w:val="26"/>
        </w:rPr>
      </w:pPr>
      <w:r w:rsidRPr="005B723D">
        <w:rPr>
          <w:rFonts w:ascii="Times New Roman" w:hAnsi="Times New Roman"/>
          <w:color w:val="000000"/>
          <w:sz w:val="26"/>
          <w:szCs w:val="26"/>
        </w:rPr>
        <w:t xml:space="preserve">Cùng các đồng chí </w:t>
      </w:r>
      <w:r>
        <w:rPr>
          <w:rFonts w:ascii="Times New Roman" w:hAnsi="Times New Roman"/>
          <w:color w:val="000000"/>
          <w:sz w:val="26"/>
          <w:szCs w:val="26"/>
        </w:rPr>
        <w:t>trong BCH Liên chi Đoàn các khoa là thành viên Ban Tổ chức</w:t>
      </w:r>
      <w:r w:rsidRPr="005B723D">
        <w:rPr>
          <w:rFonts w:ascii="Times New Roman" w:hAnsi="Times New Roman"/>
          <w:color w:val="000000"/>
          <w:sz w:val="26"/>
          <w:szCs w:val="26"/>
        </w:rPr>
        <w:t>.</w:t>
      </w:r>
    </w:p>
    <w:p w:rsidR="00883B28" w:rsidRDefault="00883B28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2. Phân công thực thiện:</w:t>
      </w:r>
    </w:p>
    <w:p w:rsidR="00883B28" w:rsidRDefault="00883B28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6"/>
          <w:szCs w:val="26"/>
        </w:rPr>
      </w:pPr>
      <w:r w:rsidRPr="005B723D">
        <w:rPr>
          <w:rFonts w:ascii="Times New Roman" w:hAnsi="Times New Roman"/>
          <w:color w:val="000000"/>
          <w:sz w:val="26"/>
          <w:szCs w:val="26"/>
        </w:rPr>
        <w:t>–</w:t>
      </w:r>
      <w:r>
        <w:rPr>
          <w:rFonts w:ascii="Times New Roman" w:hAnsi="Times New Roman"/>
          <w:color w:val="000000"/>
          <w:sz w:val="26"/>
          <w:szCs w:val="26"/>
        </w:rPr>
        <w:t xml:space="preserve"> Đ/c Nguyễn Thị Hiền  - Phụ trách công tác chung,  </w:t>
      </w:r>
    </w:p>
    <w:p w:rsidR="00883B28" w:rsidRDefault="00883B28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6"/>
          <w:szCs w:val="26"/>
        </w:rPr>
      </w:pPr>
      <w:r w:rsidRPr="005B723D">
        <w:rPr>
          <w:rFonts w:ascii="Times New Roman" w:hAnsi="Times New Roman"/>
          <w:color w:val="000000"/>
          <w:sz w:val="26"/>
          <w:szCs w:val="26"/>
        </w:rPr>
        <w:t>–</w:t>
      </w:r>
      <w:r>
        <w:rPr>
          <w:rFonts w:ascii="Times New Roman" w:hAnsi="Times New Roman"/>
          <w:color w:val="000000"/>
          <w:sz w:val="26"/>
          <w:szCs w:val="26"/>
        </w:rPr>
        <w:t xml:space="preserve"> Đ/c Phan Văn Hòa       - Phụ trách công tác của buổi lễ</w:t>
      </w:r>
    </w:p>
    <w:p w:rsidR="00883B28" w:rsidRDefault="00883B28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6"/>
          <w:szCs w:val="26"/>
        </w:rPr>
      </w:pPr>
      <w:r w:rsidRPr="005B723D">
        <w:rPr>
          <w:rFonts w:ascii="Times New Roman" w:hAnsi="Times New Roman"/>
          <w:color w:val="000000"/>
          <w:sz w:val="26"/>
          <w:szCs w:val="26"/>
        </w:rPr>
        <w:t>–</w:t>
      </w:r>
      <w:r>
        <w:rPr>
          <w:rFonts w:ascii="Times New Roman" w:hAnsi="Times New Roman"/>
          <w:color w:val="000000"/>
          <w:sz w:val="26"/>
          <w:szCs w:val="26"/>
        </w:rPr>
        <w:t xml:space="preserve"> Đ/c Nguyễn Duy Đạt   - Phụ trách trang trí sân khấu</w:t>
      </w:r>
    </w:p>
    <w:p w:rsidR="00883B28" w:rsidRDefault="00883B28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6"/>
          <w:szCs w:val="26"/>
        </w:rPr>
      </w:pPr>
      <w:r w:rsidRPr="005B723D">
        <w:rPr>
          <w:rFonts w:ascii="Times New Roman" w:hAnsi="Times New Roman"/>
          <w:color w:val="000000"/>
          <w:sz w:val="26"/>
          <w:szCs w:val="26"/>
        </w:rPr>
        <w:t>–</w:t>
      </w:r>
      <w:r>
        <w:rPr>
          <w:rFonts w:ascii="Times New Roman" w:hAnsi="Times New Roman"/>
          <w:color w:val="000000"/>
          <w:sz w:val="26"/>
          <w:szCs w:val="26"/>
        </w:rPr>
        <w:t xml:space="preserve"> Đ/c Phạm Hữu Lộc      - Phụ trách âm thanh, ánh sáng sân khấu</w:t>
      </w:r>
    </w:p>
    <w:p w:rsidR="00883B28" w:rsidRPr="005270F7" w:rsidRDefault="00883B28" w:rsidP="005B723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b/>
          <w:color w:val="000000"/>
          <w:sz w:val="26"/>
          <w:szCs w:val="26"/>
        </w:rPr>
      </w:pPr>
      <w:r w:rsidRPr="005B723D">
        <w:rPr>
          <w:rFonts w:ascii="Times New Roman" w:hAnsi="Times New Roman"/>
          <w:color w:val="000000"/>
          <w:sz w:val="26"/>
          <w:szCs w:val="26"/>
        </w:rPr>
        <w:t>–</w:t>
      </w:r>
      <w:r>
        <w:rPr>
          <w:rFonts w:ascii="Times New Roman" w:hAnsi="Times New Roman"/>
          <w:color w:val="000000"/>
          <w:sz w:val="26"/>
          <w:szCs w:val="26"/>
        </w:rPr>
        <w:t xml:space="preserve"> Đ/c  Nguyễn Thị Thúy Kiều, Nguyễn Thị Minh Hiếu  - Phụ trách hậu cần</w:t>
      </w:r>
    </w:p>
    <w:p w:rsidR="00883B28" w:rsidRPr="005B723D" w:rsidRDefault="00883B28" w:rsidP="005B723D">
      <w:pPr>
        <w:shd w:val="clear" w:color="auto" w:fill="FFFFFF"/>
        <w:spacing w:before="120" w:after="0" w:line="240" w:lineRule="auto"/>
        <w:jc w:val="both"/>
        <w:textAlignment w:val="baseline"/>
        <w:rPr>
          <w:rFonts w:ascii="Times New Roman" w:hAnsi="Times New Roman"/>
          <w:color w:val="000000"/>
          <w:sz w:val="26"/>
          <w:szCs w:val="26"/>
        </w:rPr>
      </w:pPr>
      <w:r w:rsidRPr="005B723D">
        <w:rPr>
          <w:rFonts w:ascii="Times New Roman" w:hAnsi="Times New Roman"/>
          <w:b/>
          <w:bCs/>
          <w:color w:val="000000"/>
          <w:sz w:val="26"/>
          <w:szCs w:val="26"/>
        </w:rPr>
        <w:t>VIII. TIẾN ĐỘ THỰC HIỆN:</w:t>
      </w:r>
    </w:p>
    <w:p w:rsidR="00883B28" w:rsidRPr="005B723D" w:rsidRDefault="00883B28" w:rsidP="00C50161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6"/>
          <w:szCs w:val="26"/>
        </w:rPr>
      </w:pPr>
      <w:r w:rsidRPr="005B723D">
        <w:rPr>
          <w:rFonts w:ascii="Times New Roman" w:hAnsi="Times New Roman"/>
          <w:b/>
          <w:bCs/>
          <w:color w:val="000000"/>
          <w:sz w:val="26"/>
          <w:szCs w:val="26"/>
        </w:rPr>
        <w:t>– </w:t>
      </w:r>
      <w:r w:rsidRPr="005B723D">
        <w:rPr>
          <w:rFonts w:ascii="Times New Roman" w:hAnsi="Times New Roman"/>
          <w:color w:val="000000"/>
          <w:sz w:val="26"/>
          <w:szCs w:val="26"/>
        </w:rPr>
        <w:t xml:space="preserve">Ngày </w:t>
      </w:r>
      <w:r>
        <w:rPr>
          <w:rFonts w:ascii="Times New Roman" w:hAnsi="Times New Roman"/>
          <w:color w:val="000000"/>
          <w:sz w:val="26"/>
          <w:szCs w:val="26"/>
        </w:rPr>
        <w:t>25/10</w:t>
      </w:r>
      <w:r w:rsidRPr="005B723D">
        <w:rPr>
          <w:rFonts w:ascii="Times New Roman" w:hAnsi="Times New Roman"/>
          <w:color w:val="000000"/>
          <w:sz w:val="26"/>
          <w:szCs w:val="26"/>
        </w:rPr>
        <w:t xml:space="preserve"> – </w:t>
      </w:r>
      <w:r>
        <w:rPr>
          <w:rFonts w:ascii="Times New Roman" w:hAnsi="Times New Roman"/>
          <w:color w:val="000000"/>
          <w:sz w:val="26"/>
          <w:szCs w:val="26"/>
        </w:rPr>
        <w:t>28/10/2016</w:t>
      </w:r>
      <w:r w:rsidRPr="005B723D">
        <w:rPr>
          <w:rFonts w:ascii="Times New Roman" w:hAnsi="Times New Roman"/>
          <w:color w:val="000000"/>
          <w:sz w:val="26"/>
          <w:szCs w:val="26"/>
        </w:rPr>
        <w:t>: Lên kế hoạch, xin ý kiến</w:t>
      </w:r>
      <w:r>
        <w:rPr>
          <w:rFonts w:ascii="Times New Roman" w:hAnsi="Times New Roman"/>
          <w:color w:val="000000"/>
          <w:sz w:val="26"/>
          <w:szCs w:val="26"/>
        </w:rPr>
        <w:t xml:space="preserve"> chỉ đạo từ Đoàn trường</w:t>
      </w:r>
      <w:r w:rsidRPr="005B723D">
        <w:rPr>
          <w:rFonts w:ascii="Times New Roman" w:hAnsi="Times New Roman"/>
          <w:color w:val="000000"/>
          <w:sz w:val="26"/>
          <w:szCs w:val="26"/>
        </w:rPr>
        <w:t>.</w:t>
      </w:r>
    </w:p>
    <w:p w:rsidR="00883B28" w:rsidRPr="005B723D" w:rsidRDefault="00883B28" w:rsidP="00C50161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6"/>
          <w:szCs w:val="26"/>
        </w:rPr>
      </w:pPr>
      <w:r w:rsidRPr="005B723D">
        <w:rPr>
          <w:rFonts w:ascii="Times New Roman" w:hAnsi="Times New Roman"/>
          <w:color w:val="000000"/>
          <w:sz w:val="26"/>
          <w:szCs w:val="26"/>
        </w:rPr>
        <w:t xml:space="preserve">– Ngày  </w:t>
      </w:r>
      <w:r>
        <w:rPr>
          <w:rFonts w:ascii="Times New Roman" w:hAnsi="Times New Roman"/>
          <w:color w:val="000000"/>
          <w:sz w:val="26"/>
          <w:szCs w:val="26"/>
        </w:rPr>
        <w:t>28/10</w:t>
      </w:r>
      <w:r w:rsidRPr="005B723D">
        <w:rPr>
          <w:rFonts w:ascii="Times New Roman" w:hAnsi="Times New Roman"/>
          <w:color w:val="000000"/>
          <w:sz w:val="26"/>
          <w:szCs w:val="26"/>
        </w:rPr>
        <w:t xml:space="preserve">  – </w:t>
      </w:r>
      <w:r>
        <w:rPr>
          <w:rFonts w:ascii="Times New Roman" w:hAnsi="Times New Roman"/>
          <w:color w:val="000000"/>
          <w:sz w:val="26"/>
          <w:szCs w:val="26"/>
        </w:rPr>
        <w:t xml:space="preserve">14/11/2016  </w:t>
      </w:r>
      <w:r w:rsidRPr="005B723D"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color w:val="000000"/>
          <w:sz w:val="26"/>
          <w:szCs w:val="26"/>
        </w:rPr>
        <w:t>Tập các tiết mục văn nghệ và chuẩn bị công tác hậu cần.</w:t>
      </w:r>
    </w:p>
    <w:p w:rsidR="00883B28" w:rsidRDefault="00883B28" w:rsidP="00C50161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6"/>
          <w:szCs w:val="26"/>
        </w:rPr>
      </w:pPr>
      <w:r w:rsidRPr="005B723D">
        <w:rPr>
          <w:rFonts w:ascii="Times New Roman" w:hAnsi="Times New Roman"/>
          <w:color w:val="000000"/>
          <w:sz w:val="26"/>
          <w:szCs w:val="26"/>
        </w:rPr>
        <w:t>– Ngày</w:t>
      </w:r>
      <w:r>
        <w:rPr>
          <w:rFonts w:ascii="Times New Roman" w:hAnsi="Times New Roman"/>
          <w:color w:val="000000"/>
          <w:sz w:val="26"/>
          <w:szCs w:val="26"/>
        </w:rPr>
        <w:t xml:space="preserve"> 14/11/2016</w:t>
      </w:r>
      <w:r w:rsidRPr="005B723D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 xml:space="preserve">      : Tổng duyệt chương trình</w:t>
      </w:r>
    </w:p>
    <w:p w:rsidR="00883B28" w:rsidRDefault="00883B28" w:rsidP="00934295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6"/>
          <w:szCs w:val="26"/>
        </w:rPr>
      </w:pPr>
      <w:r w:rsidRPr="005B723D">
        <w:rPr>
          <w:rFonts w:ascii="Times New Roman" w:hAnsi="Times New Roman"/>
          <w:color w:val="000000"/>
          <w:sz w:val="26"/>
          <w:szCs w:val="26"/>
        </w:rPr>
        <w:t>–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5B723D">
        <w:rPr>
          <w:rFonts w:ascii="Times New Roman" w:hAnsi="Times New Roman"/>
          <w:color w:val="000000"/>
          <w:sz w:val="26"/>
          <w:szCs w:val="26"/>
        </w:rPr>
        <w:t>Ngày</w:t>
      </w:r>
      <w:r>
        <w:rPr>
          <w:rFonts w:ascii="Times New Roman" w:hAnsi="Times New Roman"/>
          <w:color w:val="000000"/>
          <w:sz w:val="26"/>
          <w:szCs w:val="26"/>
        </w:rPr>
        <w:t xml:space="preserve"> 15/11/2016: Tổ chức buổi lễ “Tri ân thầy cô năm học 2016-2017”.</w:t>
      </w:r>
    </w:p>
    <w:p w:rsidR="00883B28" w:rsidRPr="005B723D" w:rsidRDefault="00883B28" w:rsidP="00C50161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6"/>
          <w:szCs w:val="26"/>
        </w:rPr>
      </w:pPr>
    </w:p>
    <w:p w:rsidR="00883B28" w:rsidRPr="005B723D" w:rsidRDefault="00883B28" w:rsidP="00C50161">
      <w:pPr>
        <w:shd w:val="clear" w:color="auto" w:fill="FFFFFF"/>
        <w:tabs>
          <w:tab w:val="left" w:pos="2552"/>
        </w:tabs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6"/>
          <w:szCs w:val="26"/>
        </w:rPr>
      </w:pPr>
    </w:p>
    <w:tbl>
      <w:tblPr>
        <w:tblW w:w="0" w:type="auto"/>
        <w:jc w:val="center"/>
        <w:tblLook w:val="00A0"/>
      </w:tblPr>
      <w:tblGrid>
        <w:gridCol w:w="5093"/>
        <w:gridCol w:w="5094"/>
      </w:tblGrid>
      <w:tr w:rsidR="00883B28" w:rsidRPr="0012256F" w:rsidTr="0012256F">
        <w:trPr>
          <w:jc w:val="center"/>
        </w:trPr>
        <w:tc>
          <w:tcPr>
            <w:tcW w:w="5093" w:type="dxa"/>
          </w:tcPr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2256F">
              <w:rPr>
                <w:rFonts w:ascii="Times New Roman" w:hAnsi="Times New Roman"/>
                <w:b/>
                <w:sz w:val="26"/>
                <w:szCs w:val="26"/>
              </w:rPr>
              <w:t>T/M BCH ĐẢNG ỦY</w:t>
            </w:r>
          </w:p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256F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094" w:type="dxa"/>
          </w:tcPr>
          <w:p w:rsidR="00883B28" w:rsidRPr="0012256F" w:rsidRDefault="00883B28" w:rsidP="0012256F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2256F">
              <w:rPr>
                <w:rFonts w:ascii="Times New Roman" w:hAnsi="Times New Roman"/>
                <w:b/>
                <w:sz w:val="26"/>
                <w:szCs w:val="26"/>
              </w:rPr>
              <w:t>TM. BAN THƯỜNG VỤ ĐOÀN TRƯỜNG</w:t>
            </w:r>
          </w:p>
          <w:p w:rsidR="00883B28" w:rsidRPr="0012256F" w:rsidRDefault="00883B28" w:rsidP="0012256F">
            <w:pPr>
              <w:spacing w:after="0" w:line="240" w:lineRule="auto"/>
              <w:ind w:left="720" w:hanging="7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256F">
              <w:rPr>
                <w:rFonts w:ascii="Times New Roman" w:hAnsi="Times New Roman"/>
                <w:sz w:val="26"/>
                <w:szCs w:val="26"/>
              </w:rPr>
              <w:t>BÍ THƯ</w:t>
            </w:r>
          </w:p>
        </w:tc>
      </w:tr>
      <w:tr w:rsidR="00883B28" w:rsidRPr="0012256F" w:rsidTr="0012256F">
        <w:trPr>
          <w:jc w:val="center"/>
        </w:trPr>
        <w:tc>
          <w:tcPr>
            <w:tcW w:w="10187" w:type="dxa"/>
            <w:gridSpan w:val="2"/>
          </w:tcPr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2256F">
              <w:rPr>
                <w:rFonts w:ascii="Times New Roman" w:hAnsi="Times New Roman"/>
                <w:b/>
                <w:sz w:val="26"/>
                <w:szCs w:val="26"/>
              </w:rPr>
              <w:t>TM. BCH LCĐ KHOA CN MAY THỜI TRANG</w:t>
            </w:r>
          </w:p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256F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3B28" w:rsidRPr="0012256F" w:rsidRDefault="00883B28" w:rsidP="0012256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883B28" w:rsidRPr="0012256F" w:rsidRDefault="00883B28" w:rsidP="0012256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883B28" w:rsidRPr="0012256F" w:rsidTr="0012256F">
        <w:trPr>
          <w:jc w:val="center"/>
        </w:trPr>
        <w:tc>
          <w:tcPr>
            <w:tcW w:w="10187" w:type="dxa"/>
            <w:gridSpan w:val="2"/>
          </w:tcPr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2256F">
              <w:rPr>
                <w:rFonts w:ascii="Times New Roman" w:hAnsi="Times New Roman"/>
                <w:b/>
                <w:sz w:val="26"/>
                <w:szCs w:val="26"/>
              </w:rPr>
              <w:t>TM. BCH LCĐ KHOA CN NHIỆT LẠNH</w:t>
            </w:r>
          </w:p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256F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883B28" w:rsidRPr="0012256F" w:rsidRDefault="00883B28" w:rsidP="0012256F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883B28" w:rsidRPr="0012256F" w:rsidTr="0012256F">
        <w:trPr>
          <w:jc w:val="center"/>
        </w:trPr>
        <w:tc>
          <w:tcPr>
            <w:tcW w:w="10187" w:type="dxa"/>
            <w:gridSpan w:val="2"/>
          </w:tcPr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2256F">
              <w:rPr>
                <w:rFonts w:ascii="Times New Roman" w:hAnsi="Times New Roman"/>
                <w:b/>
                <w:sz w:val="26"/>
                <w:szCs w:val="26"/>
              </w:rPr>
              <w:t>TM. BCH LCĐ KHOA CÔNG NGHỆ THÔNG TIN</w:t>
            </w:r>
          </w:p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256F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883B28" w:rsidRPr="0012256F" w:rsidRDefault="00883B28" w:rsidP="0012256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883B28" w:rsidRPr="0012256F" w:rsidRDefault="00883B28" w:rsidP="001225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883B28" w:rsidRPr="005B723D" w:rsidRDefault="00883B28" w:rsidP="005B723D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6" type="#_x0000_t202" style="position:absolute;left:0;text-align:left;margin-left:-.4pt;margin-top:12.2pt;width:237pt;height:111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" stroked="f" strokeweight=".5pt">
            <v:textbox>
              <w:txbxContent>
                <w:p w:rsidR="00883B28" w:rsidRPr="00C50161" w:rsidRDefault="00883B28" w:rsidP="005B723D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C50161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Nơi Nhận:</w:t>
                  </w:r>
                </w:p>
                <w:p w:rsidR="00883B28" w:rsidRPr="00C50161" w:rsidRDefault="00883B28" w:rsidP="005B723D">
                  <w:pPr>
                    <w:spacing w:after="0" w:line="240" w:lineRule="auto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C50161">
                    <w:rPr>
                      <w:rFonts w:ascii="Times New Roman" w:hAnsi="Times New Roman"/>
                      <w:sz w:val="26"/>
                      <w:szCs w:val="26"/>
                    </w:rPr>
                    <w:t xml:space="preserve">- </w:t>
                  </w:r>
                  <w:r>
                    <w:rPr>
                      <w:rFonts w:ascii="Times New Roman" w:hAnsi="Times New Roman"/>
                      <w:sz w:val="26"/>
                      <w:szCs w:val="26"/>
                    </w:rPr>
                    <w:t>Đảng ủy – BGH nhà trường;</w:t>
                  </w:r>
                </w:p>
                <w:p w:rsidR="00883B28" w:rsidRPr="00C50161" w:rsidRDefault="00883B28" w:rsidP="005B723D">
                  <w:pPr>
                    <w:spacing w:after="0" w:line="240" w:lineRule="auto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C50161">
                    <w:rPr>
                      <w:rFonts w:ascii="Times New Roman" w:hAnsi="Times New Roman"/>
                      <w:sz w:val="26"/>
                      <w:szCs w:val="26"/>
                    </w:rPr>
                    <w:t>- Ban thường vụ Đoàn trường;</w:t>
                  </w:r>
                </w:p>
                <w:p w:rsidR="00883B28" w:rsidRPr="00C50161" w:rsidRDefault="00883B28" w:rsidP="005B723D">
                  <w:pPr>
                    <w:spacing w:after="0" w:line="240" w:lineRule="auto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sz w:val="26"/>
                      <w:szCs w:val="26"/>
                    </w:rPr>
                    <w:t>- Trưởng</w:t>
                  </w:r>
                  <w:r w:rsidRPr="00C50161">
                    <w:rPr>
                      <w:rFonts w:ascii="Times New Roman" w:hAnsi="Times New Roman"/>
                      <w:sz w:val="26"/>
                      <w:szCs w:val="26"/>
                    </w:rPr>
                    <w:t xml:space="preserve"> Khoa</w:t>
                  </w:r>
                  <w:r>
                    <w:rPr>
                      <w:rFonts w:ascii="Times New Roman" w:hAnsi="Times New Roman"/>
                      <w:sz w:val="26"/>
                      <w:szCs w:val="26"/>
                    </w:rPr>
                    <w:t xml:space="preserve"> May thời trang – Khoa Nhiệt lạnh – Khoa Công nghệ thông tin</w:t>
                  </w:r>
                  <w:r w:rsidRPr="00C50161">
                    <w:rPr>
                      <w:rFonts w:ascii="Times New Roman" w:hAnsi="Times New Roman"/>
                      <w:sz w:val="26"/>
                      <w:szCs w:val="26"/>
                    </w:rPr>
                    <w:t>;</w:t>
                  </w:r>
                </w:p>
                <w:p w:rsidR="00883B28" w:rsidRPr="00C50161" w:rsidRDefault="00883B28" w:rsidP="005B723D">
                  <w:pPr>
                    <w:spacing w:after="0" w:line="240" w:lineRule="auto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C50161">
                    <w:rPr>
                      <w:rFonts w:ascii="Times New Roman" w:hAnsi="Times New Roman"/>
                      <w:sz w:val="26"/>
                      <w:szCs w:val="26"/>
                    </w:rPr>
                    <w:t>- BCH chi đoàn lớp;</w:t>
                  </w:r>
                </w:p>
                <w:p w:rsidR="00883B28" w:rsidRPr="00C50161" w:rsidRDefault="00883B28" w:rsidP="005B723D">
                  <w:pPr>
                    <w:spacing w:after="0" w:line="240" w:lineRule="auto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sz w:val="26"/>
                      <w:szCs w:val="26"/>
                    </w:rPr>
                    <w:t>- Lưu VT.</w:t>
                  </w:r>
                </w:p>
              </w:txbxContent>
            </v:textbox>
          </v:shape>
        </w:pict>
      </w:r>
    </w:p>
    <w:sectPr w:rsidR="00883B28" w:rsidRPr="005B723D" w:rsidSect="00C50161">
      <w:footerReference w:type="default" r:id="rId7"/>
      <w:pgSz w:w="12240" w:h="15840"/>
      <w:pgMar w:top="851" w:right="851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B28" w:rsidRDefault="00883B28" w:rsidP="00EF7C92">
      <w:pPr>
        <w:spacing w:after="0" w:line="240" w:lineRule="auto"/>
      </w:pPr>
      <w:r>
        <w:separator/>
      </w:r>
    </w:p>
  </w:endnote>
  <w:endnote w:type="continuationSeparator" w:id="0">
    <w:p w:rsidR="00883B28" w:rsidRDefault="00883B28" w:rsidP="00EF7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B28" w:rsidRDefault="00883B28">
    <w:pPr>
      <w:pStyle w:val="Footer"/>
      <w:jc w:val="center"/>
    </w:pPr>
    <w:fldSimple w:instr=" PAGE   \* MERGEFORMAT ">
      <w:r>
        <w:rPr>
          <w:noProof/>
        </w:rPr>
        <w:t>2</w:t>
      </w:r>
    </w:fldSimple>
  </w:p>
  <w:p w:rsidR="00883B28" w:rsidRDefault="00883B2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B28" w:rsidRDefault="00883B28" w:rsidP="00EF7C92">
      <w:pPr>
        <w:spacing w:after="0" w:line="240" w:lineRule="auto"/>
      </w:pPr>
      <w:r>
        <w:separator/>
      </w:r>
    </w:p>
  </w:footnote>
  <w:footnote w:type="continuationSeparator" w:id="0">
    <w:p w:rsidR="00883B28" w:rsidRDefault="00883B28" w:rsidP="00EF7C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F64B90"/>
    <w:multiLevelType w:val="hybridMultilevel"/>
    <w:tmpl w:val="914A3BB2"/>
    <w:lvl w:ilvl="0" w:tplc="2B6C555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7C92"/>
    <w:rsid w:val="00097C38"/>
    <w:rsid w:val="000B54BF"/>
    <w:rsid w:val="000C6FFD"/>
    <w:rsid w:val="0010751E"/>
    <w:rsid w:val="0012256F"/>
    <w:rsid w:val="00130E44"/>
    <w:rsid w:val="002000C4"/>
    <w:rsid w:val="0023458C"/>
    <w:rsid w:val="00254556"/>
    <w:rsid w:val="00261CDF"/>
    <w:rsid w:val="002B7764"/>
    <w:rsid w:val="002D2C2A"/>
    <w:rsid w:val="002D7E19"/>
    <w:rsid w:val="0031469E"/>
    <w:rsid w:val="00362DC7"/>
    <w:rsid w:val="0047774D"/>
    <w:rsid w:val="005270F7"/>
    <w:rsid w:val="005754D4"/>
    <w:rsid w:val="005808D9"/>
    <w:rsid w:val="005A6C82"/>
    <w:rsid w:val="005B723D"/>
    <w:rsid w:val="00653C58"/>
    <w:rsid w:val="007300D5"/>
    <w:rsid w:val="007A5AF6"/>
    <w:rsid w:val="00833FBB"/>
    <w:rsid w:val="00883B28"/>
    <w:rsid w:val="008C1EB4"/>
    <w:rsid w:val="008F0CE4"/>
    <w:rsid w:val="008F2304"/>
    <w:rsid w:val="00934295"/>
    <w:rsid w:val="00972927"/>
    <w:rsid w:val="0099689A"/>
    <w:rsid w:val="00A72997"/>
    <w:rsid w:val="00A8234B"/>
    <w:rsid w:val="00A90D95"/>
    <w:rsid w:val="00B658BC"/>
    <w:rsid w:val="00C17316"/>
    <w:rsid w:val="00C50161"/>
    <w:rsid w:val="00D6176F"/>
    <w:rsid w:val="00D655CF"/>
    <w:rsid w:val="00DC23A1"/>
    <w:rsid w:val="00E400BF"/>
    <w:rsid w:val="00E762ED"/>
    <w:rsid w:val="00EB62F3"/>
    <w:rsid w:val="00EF7C92"/>
    <w:rsid w:val="00F17443"/>
    <w:rsid w:val="00F25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C2A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F7C9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2345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3458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345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3458C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833FBB"/>
    <w:rPr>
      <w:rFonts w:cs="Times New Roman"/>
    </w:rPr>
  </w:style>
  <w:style w:type="paragraph" w:styleId="NormalWeb">
    <w:name w:val="Normal (Web)"/>
    <w:basedOn w:val="Normal"/>
    <w:uiPriority w:val="99"/>
    <w:rsid w:val="00833F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833FBB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7A5AF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907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7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7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7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384</Words>
  <Characters>2195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ĐOÀN TRƯỜNG CAO ĐẲNG KỸ THUẬT</dc:title>
  <dc:subject/>
  <dc:creator>HuyTH</dc:creator>
  <cp:keywords/>
  <dc:description/>
  <cp:lastModifiedBy>Admin</cp:lastModifiedBy>
  <cp:revision>2</cp:revision>
  <cp:lastPrinted>2008-07-30T20:02:00Z</cp:lastPrinted>
  <dcterms:created xsi:type="dcterms:W3CDTF">2008-07-30T20:02:00Z</dcterms:created>
  <dcterms:modified xsi:type="dcterms:W3CDTF">2008-07-30T20:02:00Z</dcterms:modified>
</cp:coreProperties>
</file>